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708" w:rsidRDefault="00BD0708" w:rsidP="00694A78">
      <w:pPr>
        <w:pStyle w:val="NoSpacing"/>
      </w:pPr>
      <w:r>
        <w:t>OŠ ROVIŠĆE</w:t>
      </w:r>
    </w:p>
    <w:p w:rsidR="00BD0708" w:rsidRDefault="00BD0708" w:rsidP="00694A78">
      <w:pPr>
        <w:pStyle w:val="NoSpacing"/>
      </w:pPr>
      <w:r>
        <w:t>PO Zrinski Topolovac</w:t>
      </w:r>
    </w:p>
    <w:p w:rsidR="00BD0708" w:rsidRDefault="00BD0708" w:rsidP="00694A78">
      <w:pPr>
        <w:pStyle w:val="NoSpacing"/>
      </w:pPr>
      <w:r>
        <w:t>šk. godina 2019./2020.</w:t>
      </w:r>
    </w:p>
    <w:p w:rsidR="00BD0708" w:rsidRDefault="00BD0708" w:rsidP="00694A78">
      <w:pPr>
        <w:pStyle w:val="NoSpacing"/>
      </w:pPr>
      <w:r>
        <w:t>četvrti razred</w: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  <w:jc w:val="center"/>
      </w:pPr>
      <w:r>
        <w:t>POPIS ODABRANIH RADNIH BILJEŽNICA I DODATNIH MATERIJALA</w:t>
      </w:r>
    </w:p>
    <w:p w:rsidR="00BD0708" w:rsidRDefault="00BD0708" w:rsidP="00694A78">
      <w:pPr>
        <w:pStyle w:val="NoSpacing"/>
        <w:jc w:val="center"/>
      </w:pPr>
      <w:r>
        <w:t>ZA SVIH 15 UČENIKA BUDUĆEG 4. RAZREDA U PO ZRINSKI TOPOLOVAC</w: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s1026" type="#_x0000_t75" style="position:absolute;margin-left:-39.4pt;margin-top:.7pt;width:544.55pt;height:34.6pt;z-index:251655168;visibility:visible">
            <v:imagedata r:id="rId4" o:title="" croptop="30823f" cropbottom="31875f" cropleft="4441f" cropright="7474f"/>
          </v:shape>
        </w:pic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  <w:r>
        <w:rPr>
          <w:noProof/>
          <w:lang w:eastAsia="hr-HR"/>
        </w:rPr>
        <w:pict>
          <v:shape id="Slika 4" o:spid="_x0000_s1027" type="#_x0000_t75" style="position:absolute;margin-left:-39.4pt;margin-top:1.3pt;width:544.55pt;height:35.1pt;z-index:251656192;visibility:visible">
            <v:imagedata r:id="rId5" o:title="" croptop="19874f" cropbottom="42844f" cropleft="4525f" cropright="7491f"/>
          </v:shape>
        </w:pic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  <w:r>
        <w:rPr>
          <w:noProof/>
          <w:lang w:eastAsia="hr-HR"/>
        </w:rPr>
        <w:pict>
          <v:shape id="Slika 7" o:spid="_x0000_s1028" type="#_x0000_t75" style="position:absolute;margin-left:-39.4pt;margin-top:.2pt;width:544.55pt;height:33.4pt;z-index:251657216;visibility:visible">
            <v:imagedata r:id="rId6" o:title="" croptop="39405f" cropbottom="23266f" cropleft="4361f" cropright="7562f"/>
          </v:shape>
        </w:pic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  <w:r>
        <w:rPr>
          <w:noProof/>
          <w:lang w:eastAsia="hr-HR"/>
        </w:rPr>
        <w:pict>
          <v:shape id="Slika 19" o:spid="_x0000_s1029" type="#_x0000_t75" style="position:absolute;margin-left:-35.35pt;margin-top:6.95pt;width:532.45pt;height:43.2pt;z-index:251660288;visibility:visible">
            <v:imagedata r:id="rId7" o:title="" croptop="42364f" cropbottom="20357f" cropleft="4607f" cropright="7491f"/>
          </v:shape>
        </w:pic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  <w:r>
        <w:rPr>
          <w:noProof/>
          <w:lang w:eastAsia="hr-HR"/>
        </w:rPr>
        <w:pict>
          <v:shape id="Slika 16" o:spid="_x0000_s1030" type="#_x0000_t75" style="position:absolute;margin-left:-35.35pt;margin-top:11.4pt;width:540.5pt;height:44.9pt;z-index:251659264;visibility:visible">
            <v:imagedata r:id="rId8" o:title="" croptop="40737f" cropbottom="21688f" cropleft="4607f" cropright="7491f"/>
          </v:shape>
        </w:pic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  <w:r>
        <w:t xml:space="preserve">                               SAMO ZA UČENICU LEONU RENATU SINANI KOJA JE IZABRALA</w:t>
      </w:r>
    </w:p>
    <w:p w:rsidR="00BD0708" w:rsidRDefault="00BD0708" w:rsidP="005C4610">
      <w:pPr>
        <w:pStyle w:val="NoSpacing"/>
        <w:jc w:val="center"/>
      </w:pPr>
      <w:r>
        <w:t>IZBORNI NJEMAČKI JEZIK</w: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  <w:r>
        <w:rPr>
          <w:noProof/>
          <w:lang w:eastAsia="hr-HR"/>
        </w:rPr>
        <w:pict>
          <v:shape id="Slika 13" o:spid="_x0000_s1031" type="#_x0000_t75" style="position:absolute;margin-left:-39.4pt;margin-top:.75pt;width:549.7pt;height:40.85pt;z-index:251658240;visibility:visible">
            <v:imagedata r:id="rId9" o:title="" croptop="53460f" cropbottom="8966f" cropleft="4610f" cropright="7574f"/>
          </v:shape>
        </w:pic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  <w:r>
        <w:t>U Zrinskom Topolovcu, 4. 7. 2019.</w: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  <w:r>
        <w:t xml:space="preserve">                                                                                                       Razredni učitelj: Vlado Karagić</w:t>
      </w: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p w:rsidR="00BD0708" w:rsidRDefault="00BD0708" w:rsidP="00694A78">
      <w:pPr>
        <w:pStyle w:val="NoSpacing"/>
      </w:pPr>
    </w:p>
    <w:sectPr w:rsidR="00BD0708" w:rsidSect="00907F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4A78"/>
    <w:rsid w:val="000C3234"/>
    <w:rsid w:val="00334F28"/>
    <w:rsid w:val="00336FC7"/>
    <w:rsid w:val="003A12A4"/>
    <w:rsid w:val="004E439F"/>
    <w:rsid w:val="005C4610"/>
    <w:rsid w:val="00694A78"/>
    <w:rsid w:val="00907FEC"/>
    <w:rsid w:val="00BD0708"/>
    <w:rsid w:val="00E90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FEC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694A78"/>
    <w:rPr>
      <w:rFonts w:cs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9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4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80</Words>
  <Characters>457</Characters>
  <Application>Microsoft Office Outlook</Application>
  <DocSecurity>0</DocSecurity>
  <Lines>0</Lines>
  <Paragraphs>0</Paragraphs>
  <ScaleCrop>false</ScaleCrop>
  <Company>MZOŠ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OŠ ROVIŠĆE</dc:title>
  <dc:subject/>
  <dc:creator>Korisnik</dc:creator>
  <cp:keywords/>
  <dc:description/>
  <cp:lastModifiedBy>Korisnik</cp:lastModifiedBy>
  <cp:revision>2</cp:revision>
  <cp:lastPrinted>2019-07-04T15:37:00Z</cp:lastPrinted>
  <dcterms:created xsi:type="dcterms:W3CDTF">2019-07-07T09:24:00Z</dcterms:created>
  <dcterms:modified xsi:type="dcterms:W3CDTF">2019-07-07T09:24:00Z</dcterms:modified>
</cp:coreProperties>
</file>