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t>četvrti razred</w: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BC1DBC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6" type="#_x0000_t75" style="position:absolute;margin-left:-39.4pt;margin-top:.7pt;width:544.55pt;height:34.6pt;z-index:251655168;visibility:visible">
            <v:imagedata r:id="rId4" o:title="" croptop="30823f" cropbottom="31875f" cropleft="4441f" cropright="7474f"/>
          </v:shape>
        </w:pic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rPr>
          <w:noProof/>
          <w:lang w:eastAsia="hr-HR"/>
        </w:rPr>
        <w:pict>
          <v:shape id="Slika 4" o:spid="_x0000_s1027" type="#_x0000_t75" style="position:absolute;margin-left:-39.4pt;margin-top:1.3pt;width:544.55pt;height:35.1pt;z-index:251656192;visibility:visible">
            <v:imagedata r:id="rId5" o:title="" croptop="19874f" cropbottom="42844f" cropleft="4525f" cropright="7491f"/>
          </v:shape>
        </w:pic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rPr>
          <w:noProof/>
          <w:lang w:eastAsia="hr-HR"/>
        </w:rPr>
        <w:pict>
          <v:shape id="Slika 7" o:spid="_x0000_s1028" type="#_x0000_t75" style="position:absolute;margin-left:-39.4pt;margin-top:.2pt;width:544.55pt;height:33.4pt;z-index:251657216;visibility:visible">
            <v:imagedata r:id="rId6" o:title="" croptop="39405f" cropbottom="23266f" cropleft="4361f" cropright="7562f"/>
          </v:shape>
        </w:pic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rPr>
          <w:noProof/>
          <w:lang w:eastAsia="hr-HR"/>
        </w:rPr>
        <w:pict>
          <v:shape id="Slika 19" o:spid="_x0000_s1029" type="#_x0000_t75" style="position:absolute;margin-left:-35.35pt;margin-top:6.95pt;width:532.45pt;height:43.2pt;z-index:251660288;visibility:visible">
            <v:imagedata r:id="rId7" o:title="" croptop="42364f" cropbottom="20357f" cropleft="4607f" cropright="7491f"/>
          </v:shape>
        </w:pic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rPr>
          <w:noProof/>
          <w:lang w:eastAsia="hr-HR"/>
        </w:rPr>
        <w:pict>
          <v:shape id="Slika 16" o:spid="_x0000_s1030" type="#_x0000_t75" style="position:absolute;margin-left:-35.35pt;margin-top:11.4pt;width:540.5pt;height:44.9pt;z-index:251659264;visibility:visible">
            <v:imagedata r:id="rId8" o:title="" croptop="40737f" cropbottom="21688f" cropleft="4607f" cropright="7491f"/>
          </v:shape>
        </w:pic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BC1DBC">
      <w:pPr>
        <w:pStyle w:val="NoSpacing"/>
      </w:pPr>
      <w:r>
        <w:t xml:space="preserve">            ZA IZBORNU NASTAVU NJEMAČKOG JEZIKA    </w: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rPr>
          <w:noProof/>
          <w:lang w:eastAsia="hr-HR"/>
        </w:rPr>
        <w:pict>
          <v:shape id="Slika 13" o:spid="_x0000_s1031" type="#_x0000_t75" style="position:absolute;margin-left:-39.4pt;margin-top:.75pt;width:549.7pt;height:40.85pt;z-index:251658240;visibility:visible">
            <v:imagedata r:id="rId9" o:title="" croptop="53460f" cropbottom="8966f" cropleft="4610f" cropright="7574f"/>
          </v:shape>
        </w:pic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  <w:r>
        <w:t xml:space="preserve">                                                                                                       </w:t>
      </w: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p w:rsidR="00417BC6" w:rsidRDefault="00417BC6" w:rsidP="00694A78">
      <w:pPr>
        <w:pStyle w:val="NoSpacing"/>
      </w:pPr>
    </w:p>
    <w:sectPr w:rsidR="00417BC6" w:rsidSect="00907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4A78"/>
    <w:rsid w:val="000C3234"/>
    <w:rsid w:val="00334F28"/>
    <w:rsid w:val="00336FC7"/>
    <w:rsid w:val="003A12A4"/>
    <w:rsid w:val="00417BC6"/>
    <w:rsid w:val="004E439F"/>
    <w:rsid w:val="005674C5"/>
    <w:rsid w:val="005C4610"/>
    <w:rsid w:val="00694A78"/>
    <w:rsid w:val="00907FEC"/>
    <w:rsid w:val="00B50BBB"/>
    <w:rsid w:val="00BC1DBC"/>
    <w:rsid w:val="00BD0708"/>
    <w:rsid w:val="00E90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E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94A78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9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4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36</Words>
  <Characters>211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OŠ ROVIŠĆE</dc:title>
  <dc:subject/>
  <dc:creator>Korisnik</dc:creator>
  <cp:keywords/>
  <dc:description/>
  <cp:lastModifiedBy>Korisnik</cp:lastModifiedBy>
  <cp:revision>3</cp:revision>
  <cp:lastPrinted>2019-07-04T15:37:00Z</cp:lastPrinted>
  <dcterms:created xsi:type="dcterms:W3CDTF">2019-07-07T09:24:00Z</dcterms:created>
  <dcterms:modified xsi:type="dcterms:W3CDTF">2019-07-07T09:31:00Z</dcterms:modified>
</cp:coreProperties>
</file>